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2D41" w:rsidRDefault="00D02D41" w:rsidP="00CA090B"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.3pt;margin-top:-.3pt;width:612pt;height:842.25pt;z-index:-251658240" wrapcoords="-26 0 -26 21581 21600 21581 21600 0 -26 0">
            <v:imagedata r:id="rId4" o:title=""/>
            <w10:wrap type="through"/>
          </v:shape>
        </w:pict>
      </w:r>
    </w:p>
    <w:p w:rsidR="00D02D41" w:rsidRPr="0002355A" w:rsidRDefault="00D02D41" w:rsidP="00CE5D0A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2355A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1 Общие положения</w:t>
      </w:r>
    </w:p>
    <w:p w:rsidR="00D02D41" w:rsidRPr="0002355A" w:rsidRDefault="00D02D41" w:rsidP="00CE5D0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1.1. Положение о формах обучения (далее – Положение) регулирует организацию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д</w:t>
      </w: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еятельности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Муниципального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казенного  </w:t>
      </w: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дошкольного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образовательного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учреждения «Детский сад №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 «Ромашка»</w:t>
      </w: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г. Палласовки Волгоградской области</w:t>
      </w: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(далее – Учреждение).</w:t>
      </w:r>
    </w:p>
    <w:p w:rsidR="00D02D41" w:rsidRPr="0002355A" w:rsidRDefault="00D02D41" w:rsidP="00CE5D0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1.2. Положение разработано в соответствии с Федеральным законом «Об образовании в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29.12.2012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г.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№273-ФЗ,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Порядком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организации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образовательной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деятельности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по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основным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общеобразовательным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программам - образовательным программам дошкольного образования, утвержденным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приказом Министерства образования и науки Российской Федерации от 30.08.2013 г. №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1014, Федеральным </w:t>
      </w: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государственным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образовательным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стандартом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дошкольного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образования приказ Министерства образования и науки Российской Федерации от</w:t>
      </w:r>
      <w:r w:rsidRPr="00355441">
        <w:rPr>
          <w:rFonts w:ascii="yandex-sans" w:hAnsi="yandex-sans" w:cs="yandex-sans"/>
          <w:color w:val="000000"/>
          <w:sz w:val="23"/>
          <w:szCs w:val="23"/>
          <w:shd w:val="clear" w:color="auto" w:fill="FFFFFF"/>
        </w:rPr>
        <w:t xml:space="preserve"> </w:t>
      </w:r>
      <w:r>
        <w:rPr>
          <w:rFonts w:ascii="yandex-sans" w:hAnsi="yandex-sans" w:cs="yandex-sans"/>
          <w:color w:val="000000"/>
          <w:sz w:val="23"/>
          <w:szCs w:val="23"/>
          <w:shd w:val="clear" w:color="auto" w:fill="FFFFFF"/>
        </w:rPr>
        <w:t>17.10.2013 № 1155.</w:t>
      </w:r>
    </w:p>
    <w:p w:rsidR="00D02D41" w:rsidRPr="0002355A" w:rsidRDefault="00D02D41" w:rsidP="00CE5D0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1.3. В Учреждении осуществляется обучение в очной форме с учетом потребностей и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возможностей личности воспитанника.</w:t>
      </w:r>
    </w:p>
    <w:p w:rsidR="00D02D41" w:rsidRDefault="00D02D41" w:rsidP="00CE5D0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1.4. Формы обучения по образовательным программам дошкольного образования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определяются федеральными государственными образовательными стандартами.</w:t>
      </w:r>
    </w:p>
    <w:p w:rsidR="00D02D41" w:rsidRPr="0002355A" w:rsidRDefault="00D02D41" w:rsidP="00CE5D0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D02D41" w:rsidRPr="00355441" w:rsidRDefault="00D02D41" w:rsidP="00CE5D0A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55441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2.Цели и задачи</w:t>
      </w:r>
    </w:p>
    <w:p w:rsidR="00D02D41" w:rsidRDefault="00D02D41" w:rsidP="00CE5D0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2.1. Настоящее Положение разработано с целью обеспечения единых требований к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организации обучения в очной форме,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возможности формирования образовательной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программы с учётом образовательных потребностей, способностей и состояния здоровья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02D41" w:rsidRPr="0002355A" w:rsidRDefault="00D02D41" w:rsidP="00CE5D0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D02D41" w:rsidRPr="00355441" w:rsidRDefault="00D02D41" w:rsidP="00CE5D0A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55441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3 Общие требования к организации образовательного процесса</w:t>
      </w:r>
    </w:p>
    <w:p w:rsidR="00D02D41" w:rsidRPr="0002355A" w:rsidRDefault="00D02D41" w:rsidP="00CE5D0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3.1.Получение дошкольного образования в очной форме обучения организуется в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соответствии с Образовательной программой ДОУ (далее – Программы), обеспечивающей</w:t>
      </w:r>
    </w:p>
    <w:p w:rsidR="00D02D41" w:rsidRPr="0002355A" w:rsidRDefault="00D02D41" w:rsidP="00CE5D0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реализацию федерального государственного образовательного стандарта дошкольного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образования с учетом их возрастных и индивидуальных особенностей.</w:t>
      </w:r>
    </w:p>
    <w:p w:rsidR="00D02D41" w:rsidRPr="0002355A" w:rsidRDefault="00D02D41" w:rsidP="00CE5D0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3.2. При выборе формы обучения родители (законные представители) воспитанника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ознакомлены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настоящим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Положением,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уставом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Учреждения,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Программами дошкольного образования, другими документами, регламентирующими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организацию и осуществление </w:t>
      </w: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образовательной деятельности по избранной форме.</w:t>
      </w:r>
    </w:p>
    <w:p w:rsidR="00D02D41" w:rsidRPr="0002355A" w:rsidRDefault="00D02D41" w:rsidP="00CE5D0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3.3. Воспитанники, осваивающие Программу в Учреждении в очной форме, зачисляются в</w:t>
      </w:r>
    </w:p>
    <w:p w:rsidR="00D02D41" w:rsidRPr="0002355A" w:rsidRDefault="00D02D41" w:rsidP="00CE5D0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контингент воспитанников. Все данные о воспитаннике вносятся в Книгу учёта движения</w:t>
      </w:r>
    </w:p>
    <w:p w:rsidR="00D02D41" w:rsidRPr="0002355A" w:rsidRDefault="00D02D41" w:rsidP="00CE5D0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воспитанников и в табель учёта посещаемости воспитанников группы, которую они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посещают.</w:t>
      </w:r>
    </w:p>
    <w:p w:rsidR="00D02D41" w:rsidRPr="0002355A" w:rsidRDefault="00D02D41" w:rsidP="00CE5D0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3.4. Родителям (законным представителям) воспитанников должна быть обеспечена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возможность ознакомления с ходом, содержанием и результатами образовательного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процесса</w:t>
      </w:r>
    </w:p>
    <w:p w:rsidR="00D02D41" w:rsidRPr="00355441" w:rsidRDefault="00D02D41" w:rsidP="00CE5D0A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yandex-sans" w:hAnsi="yandex-sans" w:cs="yandex-sans"/>
          <w:color w:val="000000"/>
          <w:sz w:val="23"/>
          <w:szCs w:val="23"/>
        </w:rPr>
        <w:t>3</w:t>
      </w:r>
      <w:r w:rsidRPr="00355441">
        <w:rPr>
          <w:rFonts w:ascii="Times New Roman" w:hAnsi="Times New Roman" w:cs="Times New Roman"/>
          <w:sz w:val="24"/>
          <w:szCs w:val="24"/>
        </w:rPr>
        <w:t>.5. Учреждение осуществляет индивидуальный учет результатов освоения воспитанниками Программ, а также хранение в архивах  данных об их результатах на бумажных и (или)</w:t>
      </w:r>
      <w:r>
        <w:rPr>
          <w:rFonts w:ascii="Times New Roman" w:hAnsi="Times New Roman" w:cs="Times New Roman"/>
          <w:sz w:val="24"/>
          <w:szCs w:val="24"/>
        </w:rPr>
        <w:t xml:space="preserve"> электронных носителях.</w:t>
      </w:r>
    </w:p>
    <w:p w:rsidR="00D02D41" w:rsidRPr="0002355A" w:rsidRDefault="00D02D41" w:rsidP="00CE5D0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3.6. Воспитанники по завершению учебного года переводятся в следующую возрастную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группу.</w:t>
      </w:r>
    </w:p>
    <w:p w:rsidR="00D02D41" w:rsidRPr="0002355A" w:rsidRDefault="00D02D41" w:rsidP="00CE5D0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3.7. Освоение образовательной программы дошкольного образования не сопровождается</w:t>
      </w:r>
    </w:p>
    <w:p w:rsidR="00D02D41" w:rsidRPr="0002355A" w:rsidRDefault="00D02D41" w:rsidP="00CE5D0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проведением промежуточной аттестации и итоговой аттестации воспитанников.</w:t>
      </w:r>
    </w:p>
    <w:p w:rsidR="00D02D41" w:rsidRDefault="00D02D41" w:rsidP="00CE5D0A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02D41" w:rsidRPr="00355441" w:rsidRDefault="00D02D41" w:rsidP="00CE5D0A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55441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4 Организация получения дошкольного образования в очной форме обучения</w:t>
      </w:r>
    </w:p>
    <w:p w:rsidR="00D02D41" w:rsidRPr="0002355A" w:rsidRDefault="00D02D41" w:rsidP="00CE5D0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4.1. Основной формой организации образовательного процесса в очной форме обучения</w:t>
      </w:r>
    </w:p>
    <w:p w:rsidR="00D02D41" w:rsidRPr="0002355A" w:rsidRDefault="00D02D41" w:rsidP="00CE5D0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является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организованная</w:t>
      </w: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образовательная деятельность (дале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е - О</w:t>
      </w: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ОД).</w:t>
      </w:r>
    </w:p>
    <w:p w:rsidR="00D02D41" w:rsidRPr="0002355A" w:rsidRDefault="00D02D41" w:rsidP="00CE5D0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4.2.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ОД проводятся с детьми всех возрастных групп. В режиме дня каждой группы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определяется время проведения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ОД, в соответствии с СанПиН.</w:t>
      </w:r>
    </w:p>
    <w:p w:rsidR="00D02D41" w:rsidRPr="0002355A" w:rsidRDefault="00D02D41" w:rsidP="00CE5D0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4.3. Получение дошкольного образования в очной форме обучения предполагает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организацию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О</w:t>
      </w: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ОД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по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образовательным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областям,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организуемых Учреждением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соответствии с учебным планом и Программой.</w:t>
      </w:r>
    </w:p>
    <w:p w:rsidR="00D02D41" w:rsidRPr="0002355A" w:rsidRDefault="00D02D41" w:rsidP="00CE5D0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4.4. Конкретное содержание образовательных областей зависит от возрастных и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индивидуальных особенностей детей, определяется целями и задачами Программ и может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реализовываться в различных видах деятельности: общении, игре, познавательно-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исследовательской деятельности, как сквозных механизмах развития ребенка</w:t>
      </w:r>
    </w:p>
    <w:p w:rsidR="00D02D41" w:rsidRPr="0002355A" w:rsidRDefault="00D02D41" w:rsidP="00CE5D0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в младшем дошкольном возрасте (2 - 3 года) - предметная деятельность и игры с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составными и динамическими игрушками; экспериментирование с материалами и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веществами (песок, вода, тесто и пр.), общение с взрослым и совместные игры со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сверстниками под руководством взрослого, самообслуживание и действия с бытовыми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предметами-орудиями (ложка, совок, лопатка и пр.), восприятие смысла музыки, сказок,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стихов, рассматривание картинок, двигательная активность;</w:t>
      </w:r>
    </w:p>
    <w:p w:rsidR="00D02D41" w:rsidRPr="0002355A" w:rsidRDefault="00D02D41" w:rsidP="00CE5D0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для детей дошкольного возраста (3 года - 8 лет) - ряд видов деятельности, таких как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игровая, включая сюжетно-ролевую игру, игру с правилами и другие виды игры,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коммуникативная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(общение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взаимодействие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со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взрослыми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сверстниками),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познавательно-исследовательская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(исследования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объектов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окружающего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экспериментирования с ними), а также восприятие художественной литературы и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фольклора, самообслуживание и элементарный бытовой труд (в помещении и на улице),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конструирование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из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разного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материала,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включая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конструкторы,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модули,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природный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иной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материал,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изобразительная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(рисование,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лепка,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аппликация),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музыкальная (восприятие и понимание смысла музыкальных произведений, пение,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музыкально-ритмические движения, игры на детских музыкальных инструментах), и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двигательная (овладение основными движениями) формы активности ребенка.</w:t>
      </w:r>
    </w:p>
    <w:p w:rsidR="00D02D41" w:rsidRPr="0002355A" w:rsidRDefault="00D02D41" w:rsidP="00CE5D0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4.5. Воспитанникам, осваивающим Программу в очной форме обучения, предоставляются</w:t>
      </w:r>
    </w:p>
    <w:p w:rsidR="00D02D41" w:rsidRPr="0002355A" w:rsidRDefault="00D02D41" w:rsidP="00CE5D0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на время обучения бесплатно учебные пособия, детская литература, игрушки, имеющиеся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 Учреждении.</w:t>
      </w:r>
    </w:p>
    <w:p w:rsidR="00D02D41" w:rsidRPr="0002355A" w:rsidRDefault="00D02D41" w:rsidP="00CE5D0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4.6. Организация образовательного процесса в очной форме обучения регламентируется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Программой и расписанием непосредственно образовательной деятельности.</w:t>
      </w:r>
    </w:p>
    <w:p w:rsidR="00D02D41" w:rsidRPr="0002355A" w:rsidRDefault="00D02D41" w:rsidP="00CE5D0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4.7. При проведении непосредственно образовательной деятельности выделяется три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основные части:</w:t>
      </w:r>
    </w:p>
    <w:p w:rsidR="00D02D41" w:rsidRPr="0002355A" w:rsidRDefault="00D02D41" w:rsidP="00CE5D0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•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Первая часть - введение детей в тему занятия, определение целей, объяснение того,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что должны сделать дети.</w:t>
      </w:r>
    </w:p>
    <w:p w:rsidR="00D02D41" w:rsidRPr="0002355A" w:rsidRDefault="00D02D41" w:rsidP="00CE5D0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•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Вторая часть - самостоятельная деятельность детей по выполнению задания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педагога или замысла самого ребенка.</w:t>
      </w:r>
    </w:p>
    <w:p w:rsidR="00D02D41" w:rsidRPr="0002355A" w:rsidRDefault="00D02D41" w:rsidP="00CE5D0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•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Третья часть - анализ выполнения задания и его оценка.</w:t>
      </w:r>
    </w:p>
    <w:p w:rsidR="00D02D41" w:rsidRPr="0002355A" w:rsidRDefault="00D02D41" w:rsidP="00CE5D0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4.8. При реализации Программы может проводиться оценка индивидуального развития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детей в рамках педагогической диагностики. Результаты педагогической диагностики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используются для индивидуализации образования и оптимизации работы с группой детей.</w:t>
      </w:r>
    </w:p>
    <w:p w:rsidR="00D02D41" w:rsidRPr="0002355A" w:rsidRDefault="00D02D41" w:rsidP="00CE5D0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4.9. При необходимости используется психологическая диагностика развития детей,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которую проводит педагог-психолог. Участие реб</w:t>
      </w:r>
      <w:r w:rsidRPr="0002355A">
        <w:rPr>
          <w:rFonts w:ascii="Tahoma" w:hAnsi="Tahoma" w:cs="Tahoma"/>
          <w:color w:val="000000"/>
          <w:sz w:val="24"/>
          <w:szCs w:val="24"/>
          <w:lang w:eastAsia="ru-RU"/>
        </w:rPr>
        <w:t>ѐ</w:t>
      </w: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нка в психологической диагностике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допускается только с согласия его родителей (законных представителей).</w:t>
      </w:r>
    </w:p>
    <w:p w:rsidR="00D02D41" w:rsidRPr="0002355A" w:rsidRDefault="00D02D41" w:rsidP="00CE5D0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4.10. Дошкольное образование детей с ограниченными возможностями здоровья может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быть организовано совместно с другими детьми.</w:t>
      </w:r>
    </w:p>
    <w:p w:rsidR="00D02D41" w:rsidRPr="0002355A" w:rsidRDefault="00D02D41" w:rsidP="00CE5D0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4.11. При получении дошкольного образования воспитанникам с ограниченными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возможностями здоровья предоставляются бесплатно специальные учебники и учебные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пособия, иная учебная литература, обеспечение доступа в здание Учреждения.</w:t>
      </w:r>
    </w:p>
    <w:p w:rsidR="00D02D41" w:rsidRPr="0002355A" w:rsidRDefault="00D02D41" w:rsidP="00CE5D0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4.12. Воспитанники по завершении учебного года переводятся в следующую возрастную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группу.</w:t>
      </w:r>
    </w:p>
    <w:p w:rsidR="00D02D41" w:rsidRDefault="00D02D41" w:rsidP="00CE5D0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4.13. Воспитанники переводятся на обучение по адаптированным образовательным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программам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соответствии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рекомендациями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психолого-медико-педагогической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комиссии только с согласия родителей (законных представителей) воспитанников.</w:t>
      </w:r>
    </w:p>
    <w:p w:rsidR="00D02D41" w:rsidRPr="0002355A" w:rsidRDefault="00D02D41" w:rsidP="00CE5D0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D02D41" w:rsidRPr="007D7953" w:rsidRDefault="00D02D41" w:rsidP="00CE5D0A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D7953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организации обучения в ДОУ</w:t>
      </w:r>
    </w:p>
    <w:p w:rsidR="00D02D41" w:rsidRPr="0002355A" w:rsidRDefault="00D02D41" w:rsidP="00CE5D0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 детском саду используются фронтальные, групповые, индивидуальные формы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организованного обучения.</w:t>
      </w:r>
    </w:p>
    <w:p w:rsidR="00D02D41" w:rsidRPr="0002355A" w:rsidRDefault="00D02D41" w:rsidP="00CE5D0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D7953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Индивидуальная форма организации</w:t>
      </w: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обучения позволяет индивидуализировать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обучение (содержание, методы, средства), однако требует от ребенка больших нервных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затрат; создает эмоциональный дискомфорт; неэкономичность обучения; ограничение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сотрудничества с другими детьми.</w:t>
      </w:r>
    </w:p>
    <w:p w:rsidR="00D02D41" w:rsidRPr="0002355A" w:rsidRDefault="00D02D41" w:rsidP="00CE5D0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D7953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Групповая форма организации обучения (индивидуально-коллективная).</w:t>
      </w: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Группа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делится на подгруппы. Основания для комплектации: личная симпатия, общность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интересов, но не по уровням развития. При этом педагогу, в первую очередь, важно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обеспечить взаимодействие детей в процессе обучения.</w:t>
      </w:r>
    </w:p>
    <w:p w:rsidR="00D02D41" w:rsidRDefault="00D02D41" w:rsidP="00CE5D0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D7953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Фронтальная форма организации обучения</w:t>
      </w: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 Работа со всей группой, четкое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расписание, единое содержание. При этом содержанием обучения на фронтальных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занятиях может быть деятельность художественного характера. Достоинствами формы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являются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четкая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организационная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структура,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простое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управление,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возможность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взаимодействия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детей,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экономичность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обучения;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недостатком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трудности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индивидуализации обучения.</w:t>
      </w:r>
    </w:p>
    <w:p w:rsidR="00D02D41" w:rsidRPr="0002355A" w:rsidRDefault="00D02D41" w:rsidP="00CE5D0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D02D41" w:rsidRPr="007D7953" w:rsidRDefault="00D02D41" w:rsidP="00CE5D0A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D7953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5 Требования к организации непосредственно образовательной деятельности</w:t>
      </w:r>
    </w:p>
    <w:p w:rsidR="00D02D41" w:rsidRPr="0002355A" w:rsidRDefault="00D02D41" w:rsidP="00CE5D0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5.1.Гигиенические требования:</w:t>
      </w:r>
    </w:p>
    <w:p w:rsidR="00D02D41" w:rsidRPr="0002355A" w:rsidRDefault="00D02D41" w:rsidP="00CE5D0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• НОД проводятся в чистом проветренном, хорошо освещенном помещении;</w:t>
      </w:r>
    </w:p>
    <w:p w:rsidR="00D02D41" w:rsidRPr="0002355A" w:rsidRDefault="00D02D41" w:rsidP="00CE5D0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• воспитатель, постоянно следит за правильностью позы ребенка,</w:t>
      </w:r>
    </w:p>
    <w:p w:rsidR="00D02D41" w:rsidRPr="0002355A" w:rsidRDefault="00D02D41" w:rsidP="00CE5D0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• не допускается переутомление детей при организации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ОД.</w:t>
      </w:r>
    </w:p>
    <w:p w:rsidR="00D02D41" w:rsidRPr="0002355A" w:rsidRDefault="00D02D41" w:rsidP="00CE5D0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• предусматривается чередование различных видов детской деятельности.</w:t>
      </w:r>
    </w:p>
    <w:p w:rsidR="00D02D41" w:rsidRPr="0002355A" w:rsidRDefault="00D02D41" w:rsidP="00CE5D0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5.2.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Дидактические требования</w:t>
      </w:r>
    </w:p>
    <w:p w:rsidR="00D02D41" w:rsidRPr="0002355A" w:rsidRDefault="00D02D41" w:rsidP="00CE5D0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• точное определение образовательных задач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ОД, ее место в общей системе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образовательной деятельности;</w:t>
      </w:r>
    </w:p>
    <w:p w:rsidR="00D02D41" w:rsidRPr="0002355A" w:rsidRDefault="00D02D41" w:rsidP="00CE5D0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• творческое использование при проведении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ОД всех дидактических принципов в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единстве;</w:t>
      </w:r>
    </w:p>
    <w:p w:rsidR="00D02D41" w:rsidRPr="0002355A" w:rsidRDefault="00D02D41" w:rsidP="00CE5D0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• определять оптимальное содержание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ОД в соответствии с программой и уровнем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подготовки детей;</w:t>
      </w:r>
    </w:p>
    <w:p w:rsidR="00D02D41" w:rsidRPr="0002355A" w:rsidRDefault="00D02D41" w:rsidP="00CE5D0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• выбирать наиболее рациональные методы и приемы обучения в зависимости от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дидактической цели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ОД;</w:t>
      </w:r>
    </w:p>
    <w:p w:rsidR="00D02D41" w:rsidRPr="0002355A" w:rsidRDefault="00D02D41" w:rsidP="00CE5D0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• обеспечивать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познавательную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активность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детей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 развивающий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характер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О</w:t>
      </w: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ОД,</w:t>
      </w:r>
    </w:p>
    <w:p w:rsidR="00D02D41" w:rsidRPr="0002355A" w:rsidRDefault="00D02D41" w:rsidP="00CE5D0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рационально соотносить словесные, наглядные и практические методы с целью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ОД;</w:t>
      </w:r>
    </w:p>
    <w:p w:rsidR="00D02D41" w:rsidRPr="0002355A" w:rsidRDefault="00D02D41" w:rsidP="00CE5D0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• использовать в целях обучения дидактические игры (настольно-печатные, игры с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предметами (сюжетно-дидактические и игры-инсценировки)), словесные и игровые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приемы, дидактический материал.</w:t>
      </w:r>
    </w:p>
    <w:p w:rsidR="00D02D41" w:rsidRPr="0002355A" w:rsidRDefault="00D02D41" w:rsidP="00CE5D0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• систематически осуществлять контроль за качеством усвоения знаний, умений и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навыков.</w:t>
      </w:r>
    </w:p>
    <w:p w:rsidR="00D02D41" w:rsidRPr="0002355A" w:rsidRDefault="00D02D41" w:rsidP="00CE5D0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5.3.Организационные требования</w:t>
      </w:r>
    </w:p>
    <w:p w:rsidR="00D02D41" w:rsidRPr="0002355A" w:rsidRDefault="00D02D41" w:rsidP="00CE5D0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• иметь в наличие продуманный план проведения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ОД;</w:t>
      </w:r>
    </w:p>
    <w:p w:rsidR="00D02D41" w:rsidRPr="0002355A" w:rsidRDefault="00D02D41" w:rsidP="00CE5D0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• четко определить цель и дидактические задачи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ОД;</w:t>
      </w:r>
    </w:p>
    <w:p w:rsidR="00D02D41" w:rsidRPr="0002355A" w:rsidRDefault="00D02D41" w:rsidP="00CE5D0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• грамотно подбирать и рационально использовать различные средства обучения, в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том число ТСО, ИКТ;</w:t>
      </w:r>
    </w:p>
    <w:p w:rsidR="00D02D41" w:rsidRPr="0002355A" w:rsidRDefault="00D02D41" w:rsidP="00CE5D0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• поддерживать необходимую дисциплину и организованность детей при проведении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О</w:t>
      </w: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ОД.</w:t>
      </w:r>
    </w:p>
    <w:p w:rsidR="00D02D41" w:rsidRPr="0002355A" w:rsidRDefault="00D02D41" w:rsidP="00CE5D0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•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ОД в Учреждении не должна проводиться по школьным технологиям;</w:t>
      </w:r>
    </w:p>
    <w:p w:rsidR="00D02D41" w:rsidRPr="0002355A" w:rsidRDefault="00D02D41" w:rsidP="00CE5D0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•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ОД следует проводить в определенной системе, связывать их с повседневной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жизнью детей (знания, полученные в НОД, используются в свободной деятельности);</w:t>
      </w:r>
    </w:p>
    <w:p w:rsidR="00D02D41" w:rsidRPr="0002355A" w:rsidRDefault="00D02D41" w:rsidP="00CE5D0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• организации процесса обучения полезна интеграция содержания, которая позволяет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сделать процесс обучения осмысленным, интересным для детей и способствует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эффективности развития. С этой целью проводятся интегрированные и комплексные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занятия.</w:t>
      </w:r>
    </w:p>
    <w:p w:rsidR="00D02D41" w:rsidRPr="007D7953" w:rsidRDefault="00D02D41" w:rsidP="00CE5D0A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D7953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6. Формы организаци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и обучения в повседневной жизни</w:t>
      </w:r>
    </w:p>
    <w:p w:rsidR="00D02D41" w:rsidRDefault="00D02D41" w:rsidP="00CE5D0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На протяжении дня воспитатель имеет возможность осуществлять обучение при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использовании разнообразных форм организации воспитанников: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02D41" w:rsidRPr="0002355A" w:rsidRDefault="00D02D41" w:rsidP="00CE5D0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•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прогулка, которая состоит из:</w:t>
      </w:r>
    </w:p>
    <w:p w:rsidR="00D02D41" w:rsidRPr="0002355A" w:rsidRDefault="00D02D41" w:rsidP="00CE5D0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наблюдений за природой, окружающей жизнью;</w:t>
      </w:r>
    </w:p>
    <w:p w:rsidR="00D02D41" w:rsidRPr="0002355A" w:rsidRDefault="00D02D41" w:rsidP="00CE5D0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подвижных игр;</w:t>
      </w:r>
    </w:p>
    <w:p w:rsidR="00D02D41" w:rsidRPr="0002355A" w:rsidRDefault="00D02D41" w:rsidP="00CE5D0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труда в природе и на участке;</w:t>
      </w:r>
    </w:p>
    <w:p w:rsidR="00D02D41" w:rsidRPr="0002355A" w:rsidRDefault="00D02D41" w:rsidP="00CE5D0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самостоятельной игровой деятельности;</w:t>
      </w:r>
    </w:p>
    <w:p w:rsidR="00D02D41" w:rsidRPr="0002355A" w:rsidRDefault="00D02D41" w:rsidP="00CE5D0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• экскурсии;</w:t>
      </w:r>
    </w:p>
    <w:p w:rsidR="00D02D41" w:rsidRPr="0002355A" w:rsidRDefault="00D02D41" w:rsidP="00CE5D0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сюжетно-ролевые;</w:t>
      </w:r>
    </w:p>
    <w:p w:rsidR="00D02D41" w:rsidRPr="0002355A" w:rsidRDefault="00D02D41" w:rsidP="00CE5D0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дидактические игры;</w:t>
      </w:r>
    </w:p>
    <w:p w:rsidR="00D02D41" w:rsidRPr="0002355A" w:rsidRDefault="00D02D41" w:rsidP="00CE5D0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игры-драматизации;</w:t>
      </w:r>
    </w:p>
    <w:p w:rsidR="00D02D41" w:rsidRPr="0002355A" w:rsidRDefault="00D02D41" w:rsidP="00CE5D0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спортивные игры;</w:t>
      </w:r>
    </w:p>
    <w:p w:rsidR="00D02D41" w:rsidRPr="0002355A" w:rsidRDefault="00D02D41" w:rsidP="00CE5D0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• дежурство детей по столовой, на занятиях</w:t>
      </w:r>
    </w:p>
    <w:p w:rsidR="00D02D41" w:rsidRPr="0002355A" w:rsidRDefault="00D02D41" w:rsidP="00CE5D0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коллективный;</w:t>
      </w:r>
    </w:p>
    <w:p w:rsidR="00D02D41" w:rsidRPr="0002355A" w:rsidRDefault="00D02D41" w:rsidP="00CE5D0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хозяйственно-бытовой;</w:t>
      </w:r>
    </w:p>
    <w:p w:rsidR="00D02D41" w:rsidRPr="0002355A" w:rsidRDefault="00D02D41" w:rsidP="00CE5D0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труд в уголке природы;</w:t>
      </w:r>
    </w:p>
    <w:p w:rsidR="00D02D41" w:rsidRPr="0002355A" w:rsidRDefault="00D02D41" w:rsidP="00CE5D0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художественный труд;</w:t>
      </w:r>
    </w:p>
    <w:p w:rsidR="00D02D41" w:rsidRPr="0002355A" w:rsidRDefault="00D02D41" w:rsidP="00CE5D0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• вечера-досуги, развлечения, праздники;</w:t>
      </w:r>
    </w:p>
    <w:p w:rsidR="00D02D41" w:rsidRPr="0002355A" w:rsidRDefault="00D02D41" w:rsidP="00CE5D0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• экспериментирование;</w:t>
      </w:r>
    </w:p>
    <w:p w:rsidR="00D02D41" w:rsidRPr="0002355A" w:rsidRDefault="00D02D41" w:rsidP="00CE5D0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• проектная деятельность;</w:t>
      </w:r>
    </w:p>
    <w:p w:rsidR="00D02D41" w:rsidRPr="0002355A" w:rsidRDefault="00D02D41" w:rsidP="00CE5D0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• чтение художественной литературы;</w:t>
      </w:r>
    </w:p>
    <w:p w:rsidR="00D02D41" w:rsidRPr="0002355A" w:rsidRDefault="00D02D41" w:rsidP="00CE5D0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• театрализованная деятельность.</w:t>
      </w:r>
    </w:p>
    <w:p w:rsidR="00D02D41" w:rsidRPr="00F630BE" w:rsidRDefault="00D02D41" w:rsidP="00CE5D0A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630BE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7 Методы и приемы организации обучения</w:t>
      </w:r>
    </w:p>
    <w:p w:rsidR="00D02D41" w:rsidRPr="0002355A" w:rsidRDefault="00D02D41" w:rsidP="00CE5D0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7.1. В Учреждении преобладают наглядные и игровые методы в сочетании со словесными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методами.</w:t>
      </w:r>
    </w:p>
    <w:p w:rsidR="00D02D41" w:rsidRDefault="00D02D41" w:rsidP="00CE5D0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7.2. Процесс обучения детей в детском саду строится, опираясь на наглядность в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обучении, а специальная организация среды способствует расширению и углублению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представлений детей.</w:t>
      </w:r>
    </w:p>
    <w:p w:rsidR="00D02D41" w:rsidRPr="0002355A" w:rsidRDefault="00D02D41" w:rsidP="00CE5D0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D02D41" w:rsidRPr="00F630BE" w:rsidRDefault="00D02D41" w:rsidP="00CE5D0A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630BE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8 Заключительные положения</w:t>
      </w:r>
    </w:p>
    <w:p w:rsidR="00D02D41" w:rsidRPr="0002355A" w:rsidRDefault="00D02D41" w:rsidP="00CE5D0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Настоящее Положение действует до принятия иных нормативных документов, которые</w:t>
      </w:r>
    </w:p>
    <w:p w:rsidR="00D02D41" w:rsidRPr="0002355A" w:rsidRDefault="00D02D41" w:rsidP="00CE5D0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235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являются основанием для признания утратившим силу настоящего.</w:t>
      </w:r>
    </w:p>
    <w:p w:rsidR="00D02D41" w:rsidRPr="0002355A" w:rsidRDefault="00D02D41" w:rsidP="00CE5D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02D41" w:rsidRPr="0002355A" w:rsidRDefault="00D02D41" w:rsidP="00CE5D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02D41" w:rsidRPr="0002355A" w:rsidRDefault="00D02D41" w:rsidP="00CE5D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02D41" w:rsidRPr="0002355A" w:rsidRDefault="00D02D41" w:rsidP="00CE5D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02D41" w:rsidRDefault="00D02D41" w:rsidP="00CE5D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02D41" w:rsidRDefault="00D02D41" w:rsidP="00CE5D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02D41" w:rsidRDefault="00D02D41" w:rsidP="00CE5D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02D41" w:rsidRDefault="00D02D41" w:rsidP="00CE5D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02D41" w:rsidRDefault="00D02D41" w:rsidP="00CE5D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02D41" w:rsidRDefault="00D02D41" w:rsidP="00CE5D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02D41" w:rsidRDefault="00D02D41" w:rsidP="00CE5D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02D41" w:rsidRDefault="00D02D41" w:rsidP="00CE5D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02D41" w:rsidRDefault="00D02D41" w:rsidP="00CE5D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02D41" w:rsidRDefault="00D02D41" w:rsidP="00CE5D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02D41" w:rsidRDefault="00D02D41"/>
    <w:sectPr w:rsidR="00D02D41" w:rsidSect="009F2A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E5D0A"/>
    <w:rsid w:val="0002355A"/>
    <w:rsid w:val="002F5B9A"/>
    <w:rsid w:val="00312D6E"/>
    <w:rsid w:val="00355441"/>
    <w:rsid w:val="004E3051"/>
    <w:rsid w:val="0050433C"/>
    <w:rsid w:val="00687E67"/>
    <w:rsid w:val="006F09A8"/>
    <w:rsid w:val="006F29D8"/>
    <w:rsid w:val="007D7953"/>
    <w:rsid w:val="009F2A94"/>
    <w:rsid w:val="00A421D0"/>
    <w:rsid w:val="00AB6EFA"/>
    <w:rsid w:val="00BA152A"/>
    <w:rsid w:val="00CA090B"/>
    <w:rsid w:val="00CE5D0A"/>
    <w:rsid w:val="00D02D41"/>
    <w:rsid w:val="00D1383C"/>
    <w:rsid w:val="00F630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5D0A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CE5D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E5D0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</TotalTime>
  <Pages>6</Pages>
  <Words>1657</Words>
  <Characters>9449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User-004</dc:creator>
  <cp:keywords/>
  <dc:description/>
  <cp:lastModifiedBy>смага</cp:lastModifiedBy>
  <cp:revision>5</cp:revision>
  <cp:lastPrinted>2020-01-24T09:10:00Z</cp:lastPrinted>
  <dcterms:created xsi:type="dcterms:W3CDTF">2019-09-29T13:18:00Z</dcterms:created>
  <dcterms:modified xsi:type="dcterms:W3CDTF">2021-02-12T11:22:00Z</dcterms:modified>
</cp:coreProperties>
</file>